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A1AD55" w14:textId="6BB35174" w:rsidR="0001065E" w:rsidRDefault="0001065E" w:rsidP="006D03F3">
      <w:pPr>
        <w:pStyle w:val="NoSpacing"/>
        <w:sectPr w:rsidR="0001065E">
          <w:headerReference w:type="default" r:id="rId9"/>
          <w:headerReference w:type="first" r:id="rId10"/>
          <w:pgSz w:w="12240" w:h="15840" w:code="1"/>
          <w:pgMar w:top="720" w:right="576" w:bottom="720" w:left="576" w:header="360" w:footer="720" w:gutter="0"/>
          <w:cols w:space="720"/>
          <w:titlePg/>
          <w:docGrid w:linePitch="360"/>
        </w:sectPr>
      </w:pPr>
    </w:p>
    <w:p w14:paraId="244C19EA" w14:textId="5948C17B" w:rsidR="00051C90" w:rsidRPr="0026257D" w:rsidRDefault="0030113C" w:rsidP="0026257D">
      <w:pPr>
        <w:rPr>
          <w:rFonts w:ascii="Segoe Print" w:hAnsi="Segoe Print" w:cs="Times New Roman"/>
          <w:b/>
          <w:sz w:val="56"/>
          <w:szCs w:val="18"/>
        </w:rPr>
      </w:pPr>
      <w:r>
        <w:rPr>
          <w:rFonts w:cs="Times New Roman"/>
          <w:b/>
          <w:noProof/>
          <w:sz w:val="96"/>
        </w:rPr>
        <w:drawing>
          <wp:anchor distT="0" distB="0" distL="114300" distR="114300" simplePos="0" relativeHeight="251649536" behindDoc="0" locked="0" layoutInCell="1" allowOverlap="1" wp14:anchorId="2D8514FE" wp14:editId="07424E36">
            <wp:simplePos x="0" y="0"/>
            <wp:positionH relativeFrom="page">
              <wp:posOffset>619125</wp:posOffset>
            </wp:positionH>
            <wp:positionV relativeFrom="paragraph">
              <wp:posOffset>57150</wp:posOffset>
            </wp:positionV>
            <wp:extent cx="1219200" cy="1200785"/>
            <wp:effectExtent l="38100" t="57150" r="38100" b="5651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orland 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0078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21299996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628" w:rsidRPr="0026257D">
        <w:rPr>
          <w:rFonts w:ascii="Segoe Print" w:hAnsi="Segoe Print" w:cs="Times New Roman"/>
          <w:b/>
          <w:sz w:val="56"/>
          <w:szCs w:val="18"/>
        </w:rPr>
        <w:t>Your</w:t>
      </w:r>
      <w:r w:rsidR="00886CF7" w:rsidRPr="0026257D">
        <w:rPr>
          <w:rFonts w:ascii="Segoe Print" w:hAnsi="Segoe Print" w:cs="Times New Roman"/>
          <w:b/>
          <w:sz w:val="56"/>
          <w:szCs w:val="18"/>
        </w:rPr>
        <w:t xml:space="preserve"> PTFA</w:t>
      </w:r>
      <w:r w:rsidR="0026257D">
        <w:rPr>
          <w:rFonts w:ascii="Segoe Print" w:hAnsi="Segoe Print" w:cs="Times New Roman"/>
          <w:b/>
          <w:sz w:val="56"/>
          <w:szCs w:val="18"/>
        </w:rPr>
        <w:t xml:space="preserve"> </w:t>
      </w:r>
      <w:r w:rsidR="005E7A82">
        <w:rPr>
          <w:b/>
          <w:sz w:val="24"/>
          <w:szCs w:val="24"/>
        </w:rPr>
        <w:t xml:space="preserve">School Year </w:t>
      </w:r>
      <w:r w:rsidR="0052709C">
        <w:rPr>
          <w:b/>
          <w:sz w:val="24"/>
          <w:szCs w:val="24"/>
        </w:rPr>
        <w:t>2018/2019</w:t>
      </w:r>
    </w:p>
    <w:p w14:paraId="7C752AF7" w14:textId="77777777" w:rsidR="002C3C11" w:rsidRDefault="002C3C11" w:rsidP="00F173E1">
      <w:pPr>
        <w:tabs>
          <w:tab w:val="left" w:pos="3686"/>
        </w:tabs>
        <w:spacing w:after="0"/>
        <w:jc w:val="both"/>
        <w:rPr>
          <w:sz w:val="22"/>
        </w:rPr>
      </w:pPr>
    </w:p>
    <w:p w14:paraId="0D8446FD" w14:textId="0A9C60E1" w:rsidR="005E7A82" w:rsidRDefault="00E41E9D" w:rsidP="00F173E1">
      <w:pPr>
        <w:tabs>
          <w:tab w:val="left" w:pos="3686"/>
        </w:tabs>
        <w:spacing w:after="0"/>
        <w:jc w:val="both"/>
        <w:rPr>
          <w:sz w:val="22"/>
        </w:rPr>
      </w:pPr>
      <w:r>
        <w:rPr>
          <w:sz w:val="22"/>
        </w:rPr>
        <w:t>What</w:t>
      </w:r>
      <w:r w:rsidR="005E7A82" w:rsidRPr="006C6975">
        <w:rPr>
          <w:sz w:val="22"/>
        </w:rPr>
        <w:t xml:space="preserve"> an amazing fundraising year</w:t>
      </w:r>
      <w:r>
        <w:rPr>
          <w:sz w:val="22"/>
        </w:rPr>
        <w:t xml:space="preserve"> we’ve had</w:t>
      </w:r>
      <w:r w:rsidR="005E7A82" w:rsidRPr="006C6975">
        <w:rPr>
          <w:sz w:val="22"/>
        </w:rPr>
        <w:t>!</w:t>
      </w:r>
      <w:r>
        <w:rPr>
          <w:sz w:val="22"/>
        </w:rPr>
        <w:t xml:space="preserve"> </w:t>
      </w:r>
      <w:r w:rsidR="005E7A82" w:rsidRPr="006C6975">
        <w:rPr>
          <w:sz w:val="22"/>
        </w:rPr>
        <w:t xml:space="preserve"> We have raised a </w:t>
      </w:r>
      <w:r w:rsidR="002C3C11">
        <w:rPr>
          <w:sz w:val="22"/>
        </w:rPr>
        <w:t>total of</w:t>
      </w:r>
      <w:r w:rsidR="005E7A82" w:rsidRPr="006C6975">
        <w:rPr>
          <w:sz w:val="22"/>
        </w:rPr>
        <w:t xml:space="preserve"> </w:t>
      </w:r>
      <w:r w:rsidR="005E7A82" w:rsidRPr="006C6975">
        <w:rPr>
          <w:b/>
          <w:bCs/>
          <w:sz w:val="22"/>
        </w:rPr>
        <w:t>£8,558</w:t>
      </w:r>
      <w:r w:rsidR="005E7A82" w:rsidRPr="006C6975">
        <w:rPr>
          <w:sz w:val="22"/>
        </w:rPr>
        <w:t xml:space="preserve"> this year from the following events:</w:t>
      </w:r>
    </w:p>
    <w:p w14:paraId="685D1F91" w14:textId="77777777" w:rsidR="002C3C11" w:rsidRPr="006C6975" w:rsidRDefault="002C3C11" w:rsidP="00F173E1">
      <w:pPr>
        <w:tabs>
          <w:tab w:val="left" w:pos="3686"/>
        </w:tabs>
        <w:spacing w:after="0"/>
        <w:jc w:val="both"/>
        <w:rPr>
          <w:sz w:val="22"/>
        </w:rPr>
      </w:pPr>
    </w:p>
    <w:p w14:paraId="1A6C5115" w14:textId="2D48BBA2" w:rsidR="00F173E1" w:rsidRPr="00622198" w:rsidRDefault="005E7A82" w:rsidP="00E7751A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sz w:val="22"/>
        </w:rPr>
      </w:pPr>
      <w:r w:rsidRPr="006C6975">
        <w:rPr>
          <w:sz w:val="22"/>
        </w:rPr>
        <w:t xml:space="preserve">Christmas Cinema Afternoon </w:t>
      </w:r>
      <w:r w:rsidRPr="00622198">
        <w:rPr>
          <w:rFonts w:ascii="Arial" w:hAnsi="Arial" w:cs="Arial"/>
          <w:sz w:val="22"/>
        </w:rPr>
        <w:t>- £153</w:t>
      </w:r>
    </w:p>
    <w:p w14:paraId="51A40655" w14:textId="3F517B53" w:rsidR="005E7A82" w:rsidRPr="00622198" w:rsidRDefault="005E7A82" w:rsidP="00E7751A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sz w:val="22"/>
        </w:rPr>
      </w:pPr>
      <w:r w:rsidRPr="006C6975">
        <w:rPr>
          <w:sz w:val="22"/>
        </w:rPr>
        <w:t xml:space="preserve">Christmas Wreath making - </w:t>
      </w:r>
      <w:r w:rsidRPr="00622198">
        <w:rPr>
          <w:rFonts w:ascii="Arial" w:hAnsi="Arial" w:cs="Arial"/>
          <w:sz w:val="22"/>
        </w:rPr>
        <w:t>£472</w:t>
      </w:r>
    </w:p>
    <w:p w14:paraId="3D638353" w14:textId="59BE85E6" w:rsidR="005E7A82" w:rsidRPr="006C6975" w:rsidRDefault="005E7A82" w:rsidP="00E7751A">
      <w:pPr>
        <w:pStyle w:val="ListParagraph"/>
        <w:numPr>
          <w:ilvl w:val="0"/>
          <w:numId w:val="9"/>
        </w:numPr>
        <w:spacing w:after="0"/>
        <w:rPr>
          <w:sz w:val="22"/>
        </w:rPr>
      </w:pPr>
      <w:r w:rsidRPr="006C6975">
        <w:rPr>
          <w:sz w:val="22"/>
        </w:rPr>
        <w:t xml:space="preserve">Christmas Raffle - </w:t>
      </w:r>
      <w:r w:rsidRPr="00622198">
        <w:rPr>
          <w:rFonts w:ascii="Arial" w:hAnsi="Arial" w:cs="Arial"/>
          <w:sz w:val="22"/>
        </w:rPr>
        <w:t>£205</w:t>
      </w:r>
    </w:p>
    <w:p w14:paraId="64A4E2BE" w14:textId="5D0B17FD" w:rsidR="005E7A82" w:rsidRPr="00622198" w:rsidRDefault="005E7A82" w:rsidP="00E7751A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sz w:val="22"/>
        </w:rPr>
      </w:pPr>
      <w:r w:rsidRPr="006C6975">
        <w:rPr>
          <w:sz w:val="22"/>
        </w:rPr>
        <w:t xml:space="preserve">Secret Santa Shop - </w:t>
      </w:r>
      <w:r w:rsidRPr="00622198">
        <w:rPr>
          <w:rFonts w:ascii="Arial" w:hAnsi="Arial" w:cs="Arial"/>
          <w:sz w:val="22"/>
        </w:rPr>
        <w:t>£231</w:t>
      </w:r>
    </w:p>
    <w:p w14:paraId="3E7A09C9" w14:textId="6E926285" w:rsidR="005E7A82" w:rsidRPr="00622198" w:rsidRDefault="005E7A82" w:rsidP="00E7751A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sz w:val="22"/>
        </w:rPr>
      </w:pPr>
      <w:r w:rsidRPr="006C6975">
        <w:rPr>
          <w:sz w:val="22"/>
        </w:rPr>
        <w:t xml:space="preserve">Smartie Tube Challenge - </w:t>
      </w:r>
      <w:r w:rsidRPr="00622198">
        <w:rPr>
          <w:rFonts w:ascii="Arial" w:hAnsi="Arial" w:cs="Arial"/>
          <w:sz w:val="22"/>
        </w:rPr>
        <w:t>£80</w:t>
      </w:r>
    </w:p>
    <w:p w14:paraId="64279A83" w14:textId="58A8FF99" w:rsidR="005E7A82" w:rsidRPr="006C6975" w:rsidRDefault="005E7A82" w:rsidP="00E7751A">
      <w:pPr>
        <w:pStyle w:val="ListParagraph"/>
        <w:numPr>
          <w:ilvl w:val="0"/>
          <w:numId w:val="9"/>
        </w:numPr>
        <w:spacing w:after="0"/>
        <w:rPr>
          <w:sz w:val="22"/>
        </w:rPr>
      </w:pPr>
      <w:r w:rsidRPr="006C6975">
        <w:rPr>
          <w:sz w:val="22"/>
        </w:rPr>
        <w:t xml:space="preserve">Colour Run - </w:t>
      </w:r>
      <w:r w:rsidRPr="00622198">
        <w:rPr>
          <w:rFonts w:ascii="Arial" w:hAnsi="Arial" w:cs="Arial"/>
          <w:sz w:val="22"/>
        </w:rPr>
        <w:t>£820</w:t>
      </w:r>
    </w:p>
    <w:p w14:paraId="57778AB5" w14:textId="6CBE3EA6" w:rsidR="005E7A82" w:rsidRPr="006C6975" w:rsidRDefault="005E7A82" w:rsidP="00E7751A">
      <w:pPr>
        <w:pStyle w:val="ListParagraph"/>
        <w:numPr>
          <w:ilvl w:val="0"/>
          <w:numId w:val="9"/>
        </w:numPr>
        <w:spacing w:after="0"/>
        <w:rPr>
          <w:sz w:val="22"/>
        </w:rPr>
      </w:pPr>
      <w:r w:rsidRPr="006C6975">
        <w:rPr>
          <w:sz w:val="22"/>
        </w:rPr>
        <w:t xml:space="preserve">Cookbook </w:t>
      </w:r>
      <w:r w:rsidRPr="00622198">
        <w:rPr>
          <w:rFonts w:ascii="Arial" w:hAnsi="Arial" w:cs="Arial"/>
          <w:sz w:val="22"/>
        </w:rPr>
        <w:t>- £385</w:t>
      </w:r>
    </w:p>
    <w:p w14:paraId="472BD04E" w14:textId="295693E1" w:rsidR="005E7A82" w:rsidRPr="00622198" w:rsidRDefault="005E7A82" w:rsidP="00E7751A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sz w:val="22"/>
        </w:rPr>
      </w:pPr>
      <w:r w:rsidRPr="006C6975">
        <w:rPr>
          <w:sz w:val="22"/>
        </w:rPr>
        <w:t xml:space="preserve">Summer Fair </w:t>
      </w:r>
      <w:r w:rsidRPr="00622198">
        <w:rPr>
          <w:rFonts w:ascii="Arial" w:hAnsi="Arial" w:cs="Arial"/>
          <w:sz w:val="22"/>
        </w:rPr>
        <w:t>- £817</w:t>
      </w:r>
    </w:p>
    <w:p w14:paraId="03C7E528" w14:textId="6DD55CCF" w:rsidR="005E7A82" w:rsidRPr="00622198" w:rsidRDefault="005E7A82" w:rsidP="00E7751A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sz w:val="22"/>
        </w:rPr>
      </w:pPr>
      <w:r w:rsidRPr="006C6975">
        <w:rPr>
          <w:sz w:val="22"/>
        </w:rPr>
        <w:t xml:space="preserve">Sally Wainwright Evening - </w:t>
      </w:r>
      <w:r w:rsidRPr="00622198">
        <w:rPr>
          <w:rFonts w:ascii="Arial" w:hAnsi="Arial" w:cs="Arial"/>
          <w:sz w:val="22"/>
        </w:rPr>
        <w:t>£3,135</w:t>
      </w:r>
    </w:p>
    <w:p w14:paraId="5A1345EF" w14:textId="687D0BD6" w:rsidR="005E7A82" w:rsidRPr="006C6975" w:rsidRDefault="005E7A82" w:rsidP="00E7751A">
      <w:pPr>
        <w:pStyle w:val="ListParagraph"/>
        <w:numPr>
          <w:ilvl w:val="0"/>
          <w:numId w:val="9"/>
        </w:numPr>
        <w:spacing w:after="0"/>
        <w:rPr>
          <w:sz w:val="22"/>
        </w:rPr>
      </w:pPr>
      <w:r w:rsidRPr="006C6975">
        <w:rPr>
          <w:sz w:val="22"/>
        </w:rPr>
        <w:t xml:space="preserve">Gift Aid Claim - </w:t>
      </w:r>
      <w:r w:rsidRPr="00622198">
        <w:rPr>
          <w:rFonts w:ascii="Arial" w:hAnsi="Arial" w:cs="Arial"/>
          <w:sz w:val="22"/>
        </w:rPr>
        <w:t>£266</w:t>
      </w:r>
    </w:p>
    <w:p w14:paraId="28DB1E9E" w14:textId="4D27DA01" w:rsidR="005E7A82" w:rsidRPr="006C6975" w:rsidRDefault="005E7A82" w:rsidP="00E7751A">
      <w:pPr>
        <w:pStyle w:val="ListParagraph"/>
        <w:numPr>
          <w:ilvl w:val="0"/>
          <w:numId w:val="9"/>
        </w:numPr>
        <w:spacing w:after="0"/>
        <w:rPr>
          <w:sz w:val="22"/>
        </w:rPr>
      </w:pPr>
      <w:r w:rsidRPr="006C6975">
        <w:rPr>
          <w:sz w:val="22"/>
        </w:rPr>
        <w:t xml:space="preserve">Monthly Standing Order Donations - </w:t>
      </w:r>
      <w:r w:rsidRPr="00622198">
        <w:rPr>
          <w:rFonts w:ascii="Arial" w:hAnsi="Arial" w:cs="Arial"/>
          <w:sz w:val="22"/>
        </w:rPr>
        <w:t>£1</w:t>
      </w:r>
      <w:r w:rsidR="00622198">
        <w:rPr>
          <w:rFonts w:ascii="Arial" w:hAnsi="Arial" w:cs="Arial"/>
          <w:sz w:val="22"/>
        </w:rPr>
        <w:t>,</w:t>
      </w:r>
      <w:r w:rsidRPr="00622198">
        <w:rPr>
          <w:rFonts w:ascii="Arial" w:hAnsi="Arial" w:cs="Arial"/>
          <w:sz w:val="22"/>
        </w:rPr>
        <w:t>900</w:t>
      </w:r>
    </w:p>
    <w:p w14:paraId="1DD636E1" w14:textId="2BA68241" w:rsidR="005E7A82" w:rsidRPr="006C6975" w:rsidRDefault="005E7A82" w:rsidP="00E7751A">
      <w:pPr>
        <w:pStyle w:val="ListParagraph"/>
        <w:numPr>
          <w:ilvl w:val="0"/>
          <w:numId w:val="9"/>
        </w:numPr>
        <w:spacing w:after="0"/>
        <w:rPr>
          <w:sz w:val="22"/>
        </w:rPr>
      </w:pPr>
      <w:r w:rsidRPr="006C6975">
        <w:rPr>
          <w:sz w:val="22"/>
        </w:rPr>
        <w:t xml:space="preserve">Various others - </w:t>
      </w:r>
      <w:r w:rsidRPr="00622198">
        <w:rPr>
          <w:rFonts w:ascii="Arial" w:hAnsi="Arial" w:cs="Arial"/>
          <w:sz w:val="22"/>
        </w:rPr>
        <w:t>£94</w:t>
      </w:r>
    </w:p>
    <w:p w14:paraId="492A4FBE" w14:textId="77777777" w:rsidR="00E41E9D" w:rsidRPr="006C6975" w:rsidRDefault="00E41E9D" w:rsidP="00CB3A28">
      <w:pPr>
        <w:spacing w:after="0"/>
        <w:rPr>
          <w:sz w:val="22"/>
        </w:rPr>
      </w:pPr>
    </w:p>
    <w:p w14:paraId="79AD77C6" w14:textId="23000B33" w:rsidR="005E7A82" w:rsidRPr="006C6975" w:rsidRDefault="00E41E9D" w:rsidP="00CB3A28">
      <w:pPr>
        <w:spacing w:after="0"/>
        <w:rPr>
          <w:sz w:val="22"/>
        </w:rPr>
      </w:pPr>
      <w:r>
        <w:rPr>
          <w:sz w:val="22"/>
        </w:rPr>
        <w:t>The PTFA</w:t>
      </w:r>
      <w:r w:rsidR="00E7751A" w:rsidRPr="006C6975">
        <w:rPr>
          <w:sz w:val="22"/>
        </w:rPr>
        <w:t xml:space="preserve"> would like to say a huge </w:t>
      </w:r>
      <w:r w:rsidR="00E7751A" w:rsidRPr="006C6975">
        <w:rPr>
          <w:b/>
          <w:bCs/>
          <w:sz w:val="22"/>
        </w:rPr>
        <w:t>THANK YOU</w:t>
      </w:r>
      <w:r w:rsidR="00E7751A" w:rsidRPr="006C6975">
        <w:rPr>
          <w:sz w:val="22"/>
        </w:rPr>
        <w:t xml:space="preserve"> to everyone who has helped to raise this money from organising, volunteering and supporting these events.</w:t>
      </w:r>
      <w:r w:rsidR="0026257D" w:rsidRPr="006C6975">
        <w:rPr>
          <w:sz w:val="22"/>
        </w:rPr>
        <w:t xml:space="preserve">  We couldn’t have done it without you!</w:t>
      </w:r>
    </w:p>
    <w:p w14:paraId="17F80E5A" w14:textId="77777777" w:rsidR="002C3C11" w:rsidRPr="006C6975" w:rsidRDefault="002C3C11" w:rsidP="00CB3A28">
      <w:pPr>
        <w:spacing w:after="0"/>
        <w:rPr>
          <w:sz w:val="22"/>
        </w:rPr>
      </w:pPr>
    </w:p>
    <w:p w14:paraId="1FCB22EB" w14:textId="358FB3D9" w:rsidR="00E7751A" w:rsidRPr="006C6975" w:rsidRDefault="00E7751A" w:rsidP="00CB3A28">
      <w:pPr>
        <w:spacing w:after="0"/>
        <w:rPr>
          <w:sz w:val="22"/>
        </w:rPr>
      </w:pPr>
      <w:r w:rsidRPr="006C6975">
        <w:rPr>
          <w:sz w:val="22"/>
        </w:rPr>
        <w:t xml:space="preserve">We would like to give our appreciation to the Parents who send in a monthly standing order donation every month. Thank you so much as we would not be able to run the PTFA effectively without it. </w:t>
      </w:r>
    </w:p>
    <w:p w14:paraId="3CD59766" w14:textId="77777777" w:rsidR="002C3C11" w:rsidRPr="006C6975" w:rsidRDefault="002C3C11" w:rsidP="00CB3A28">
      <w:pPr>
        <w:spacing w:after="0"/>
        <w:rPr>
          <w:sz w:val="22"/>
        </w:rPr>
      </w:pPr>
    </w:p>
    <w:p w14:paraId="5520EF38" w14:textId="12B74B82" w:rsidR="00E7751A" w:rsidRPr="006C6975" w:rsidRDefault="00E7751A" w:rsidP="00CB3A28">
      <w:pPr>
        <w:spacing w:after="0"/>
        <w:rPr>
          <w:sz w:val="22"/>
        </w:rPr>
      </w:pPr>
      <w:r w:rsidRPr="006C6975">
        <w:rPr>
          <w:sz w:val="22"/>
        </w:rPr>
        <w:t xml:space="preserve">A shout out of </w:t>
      </w:r>
      <w:r w:rsidR="0026257D" w:rsidRPr="006C6975">
        <w:rPr>
          <w:sz w:val="22"/>
        </w:rPr>
        <w:t>recognition</w:t>
      </w:r>
      <w:r w:rsidRPr="006C6975">
        <w:rPr>
          <w:sz w:val="22"/>
        </w:rPr>
        <w:t xml:space="preserve"> goes to; </w:t>
      </w:r>
      <w:proofErr w:type="spellStart"/>
      <w:r w:rsidRPr="006C6975">
        <w:rPr>
          <w:sz w:val="22"/>
        </w:rPr>
        <w:t>Hartleys</w:t>
      </w:r>
      <w:proofErr w:type="spellEnd"/>
      <w:r w:rsidRPr="006C6975">
        <w:rPr>
          <w:sz w:val="22"/>
        </w:rPr>
        <w:t xml:space="preserve"> Bakery, Evolve Fitness &amp; Physio, The Beauty Clinic at Bolton Brow, </w:t>
      </w:r>
      <w:proofErr w:type="spellStart"/>
      <w:r w:rsidRPr="006C6975">
        <w:rPr>
          <w:sz w:val="22"/>
        </w:rPr>
        <w:t>Zikodrive</w:t>
      </w:r>
      <w:proofErr w:type="spellEnd"/>
      <w:r w:rsidRPr="006C6975">
        <w:rPr>
          <w:sz w:val="22"/>
        </w:rPr>
        <w:t xml:space="preserve"> Motor Controllers, Ovenden Footbal</w:t>
      </w:r>
      <w:r w:rsidR="003475FC" w:rsidRPr="006C6975">
        <w:rPr>
          <w:sz w:val="22"/>
        </w:rPr>
        <w:t>l</w:t>
      </w:r>
      <w:r w:rsidRPr="006C6975">
        <w:rPr>
          <w:sz w:val="22"/>
        </w:rPr>
        <w:t xml:space="preserve"> Club, </w:t>
      </w:r>
      <w:proofErr w:type="spellStart"/>
      <w:r w:rsidRPr="006C6975">
        <w:rPr>
          <w:sz w:val="22"/>
        </w:rPr>
        <w:t>Calderdale</w:t>
      </w:r>
      <w:proofErr w:type="spellEnd"/>
      <w:r w:rsidRPr="006C6975">
        <w:rPr>
          <w:sz w:val="22"/>
        </w:rPr>
        <w:t xml:space="preserve"> </w:t>
      </w:r>
      <w:proofErr w:type="spellStart"/>
      <w:r w:rsidRPr="006C6975">
        <w:rPr>
          <w:sz w:val="22"/>
        </w:rPr>
        <w:t>Kettlercise</w:t>
      </w:r>
      <w:proofErr w:type="spellEnd"/>
      <w:r w:rsidRPr="006C6975">
        <w:rPr>
          <w:sz w:val="22"/>
        </w:rPr>
        <w:t xml:space="preserve">, </w:t>
      </w:r>
      <w:r w:rsidR="0026257D" w:rsidRPr="006C6975">
        <w:rPr>
          <w:sz w:val="22"/>
        </w:rPr>
        <w:t xml:space="preserve">Lloyds Banking Group, Far </w:t>
      </w:r>
      <w:proofErr w:type="spellStart"/>
      <w:r w:rsidR="0026257D" w:rsidRPr="006C6975">
        <w:rPr>
          <w:sz w:val="22"/>
        </w:rPr>
        <w:t>Bars</w:t>
      </w:r>
      <w:bookmarkStart w:id="0" w:name="_GoBack"/>
      <w:bookmarkEnd w:id="0"/>
      <w:r w:rsidR="0026257D" w:rsidRPr="006C6975">
        <w:rPr>
          <w:sz w:val="22"/>
        </w:rPr>
        <w:t>ey</w:t>
      </w:r>
      <w:proofErr w:type="spellEnd"/>
      <w:r w:rsidR="0026257D" w:rsidRPr="006C6975">
        <w:rPr>
          <w:sz w:val="22"/>
        </w:rPr>
        <w:t xml:space="preserve"> Farm Shop, The Hobbit, The Spring Rock, Just Jenny’s Ice Cream, Cobblestones, Little Lenny Company, The Glass Slipper in </w:t>
      </w:r>
      <w:proofErr w:type="spellStart"/>
      <w:r w:rsidR="0026257D" w:rsidRPr="006C6975">
        <w:rPr>
          <w:sz w:val="22"/>
        </w:rPr>
        <w:t>Ripponden</w:t>
      </w:r>
      <w:proofErr w:type="spellEnd"/>
      <w:r w:rsidR="0026257D" w:rsidRPr="006C6975">
        <w:rPr>
          <w:sz w:val="22"/>
        </w:rPr>
        <w:t>, who have all contributed to this success with their support and charity.</w:t>
      </w:r>
    </w:p>
    <w:p w14:paraId="3D549ADE" w14:textId="77777777" w:rsidR="002C3C11" w:rsidRPr="006C6975" w:rsidRDefault="002C3C11" w:rsidP="00CB3A28">
      <w:pPr>
        <w:spacing w:after="0"/>
        <w:rPr>
          <w:sz w:val="22"/>
        </w:rPr>
      </w:pPr>
    </w:p>
    <w:p w14:paraId="5348C18D" w14:textId="1CD5F2B9" w:rsidR="002C3C11" w:rsidRPr="007B03E4" w:rsidRDefault="007B03E4" w:rsidP="007B03E4">
      <w:pPr>
        <w:rPr>
          <w:rFonts w:cs="Calibri"/>
          <w:color w:val="auto"/>
          <w:sz w:val="22"/>
        </w:rPr>
      </w:pPr>
      <w:r w:rsidRPr="007B03E4">
        <w:rPr>
          <w:rFonts w:cs="Calibri"/>
          <w:sz w:val="22"/>
        </w:rPr>
        <w:t>At meetings throughout the year it was agreed to allocate funds to the following:</w:t>
      </w:r>
    </w:p>
    <w:p w14:paraId="4EEBE393" w14:textId="7E20EAD6" w:rsidR="00E7751A" w:rsidRPr="006C6975" w:rsidRDefault="00E7751A" w:rsidP="00E7751A">
      <w:pPr>
        <w:pStyle w:val="ListParagraph"/>
        <w:numPr>
          <w:ilvl w:val="0"/>
          <w:numId w:val="8"/>
        </w:numPr>
        <w:spacing w:after="0"/>
        <w:rPr>
          <w:sz w:val="22"/>
        </w:rPr>
      </w:pPr>
      <w:r w:rsidRPr="006C6975">
        <w:rPr>
          <w:sz w:val="22"/>
        </w:rPr>
        <w:t>Replacing Classroom Whiteboards</w:t>
      </w:r>
    </w:p>
    <w:p w14:paraId="0736428B" w14:textId="127416F2" w:rsidR="00E7751A" w:rsidRPr="006C6975" w:rsidRDefault="00E7751A" w:rsidP="00E7751A">
      <w:pPr>
        <w:pStyle w:val="ListParagraph"/>
        <w:numPr>
          <w:ilvl w:val="0"/>
          <w:numId w:val="8"/>
        </w:numPr>
        <w:spacing w:after="0"/>
        <w:rPr>
          <w:sz w:val="22"/>
        </w:rPr>
      </w:pPr>
      <w:r w:rsidRPr="006C6975">
        <w:rPr>
          <w:sz w:val="22"/>
        </w:rPr>
        <w:t xml:space="preserve">Coach fares for </w:t>
      </w:r>
      <w:r w:rsidR="007B03E4">
        <w:rPr>
          <w:sz w:val="22"/>
        </w:rPr>
        <w:t>school</w:t>
      </w:r>
      <w:r w:rsidRPr="006C6975">
        <w:rPr>
          <w:sz w:val="22"/>
        </w:rPr>
        <w:t xml:space="preserve"> trips</w:t>
      </w:r>
    </w:p>
    <w:p w14:paraId="72E4DF9C" w14:textId="1607275E" w:rsidR="00E7751A" w:rsidRPr="006C6975" w:rsidRDefault="00E7751A" w:rsidP="00E7751A">
      <w:pPr>
        <w:pStyle w:val="ListParagraph"/>
        <w:numPr>
          <w:ilvl w:val="0"/>
          <w:numId w:val="8"/>
        </w:numPr>
        <w:spacing w:after="0"/>
        <w:rPr>
          <w:sz w:val="22"/>
        </w:rPr>
      </w:pPr>
      <w:r w:rsidRPr="006C6975">
        <w:rPr>
          <w:sz w:val="22"/>
        </w:rPr>
        <w:t>Santa Book Gifts</w:t>
      </w:r>
    </w:p>
    <w:p w14:paraId="2B7E0E67" w14:textId="67CDFCCA" w:rsidR="00E7751A" w:rsidRPr="006C6975" w:rsidRDefault="00E7751A" w:rsidP="00E7751A">
      <w:pPr>
        <w:pStyle w:val="ListParagraph"/>
        <w:numPr>
          <w:ilvl w:val="0"/>
          <w:numId w:val="8"/>
        </w:numPr>
        <w:spacing w:after="0"/>
        <w:rPr>
          <w:sz w:val="22"/>
        </w:rPr>
      </w:pPr>
      <w:r w:rsidRPr="006C6975">
        <w:rPr>
          <w:sz w:val="22"/>
        </w:rPr>
        <w:t>Complete construction of a new Outdoor Learning Area.</w:t>
      </w:r>
    </w:p>
    <w:p w14:paraId="4C38FFFE" w14:textId="2410BF79" w:rsidR="00086FC8" w:rsidRDefault="00086FC8" w:rsidP="0032052D">
      <w:pPr>
        <w:spacing w:after="0"/>
        <w:jc w:val="both"/>
        <w:rPr>
          <w:b/>
          <w:sz w:val="22"/>
        </w:rPr>
      </w:pPr>
    </w:p>
    <w:p w14:paraId="21A82509" w14:textId="25D7D2C8" w:rsidR="007B03E4" w:rsidRPr="00F91A59" w:rsidRDefault="007B03E4" w:rsidP="00F91A59">
      <w:pPr>
        <w:rPr>
          <w:rFonts w:cs="Calibri"/>
          <w:color w:val="auto"/>
          <w:sz w:val="22"/>
        </w:rPr>
      </w:pPr>
      <w:r w:rsidRPr="007B03E4">
        <w:rPr>
          <w:rFonts w:cs="Calibri"/>
          <w:sz w:val="22"/>
        </w:rPr>
        <w:t>In addition, we welcomed Reception parents and children with a Gingerbread handout and we filled 10 Rotary Club boxes at Christmas.</w:t>
      </w:r>
    </w:p>
    <w:p w14:paraId="5CA3881E" w14:textId="39B5B960" w:rsidR="0026257D" w:rsidRPr="006C6975" w:rsidRDefault="0026257D" w:rsidP="0032052D">
      <w:pPr>
        <w:spacing w:after="0"/>
        <w:jc w:val="both"/>
        <w:rPr>
          <w:bCs/>
          <w:sz w:val="22"/>
        </w:rPr>
      </w:pPr>
      <w:r w:rsidRPr="006C6975">
        <w:rPr>
          <w:bCs/>
          <w:sz w:val="22"/>
        </w:rPr>
        <w:t xml:space="preserve">The </w:t>
      </w:r>
      <w:r w:rsidR="006C6975">
        <w:rPr>
          <w:bCs/>
          <w:sz w:val="22"/>
        </w:rPr>
        <w:t>AGM</w:t>
      </w:r>
      <w:r w:rsidRPr="006C6975">
        <w:rPr>
          <w:bCs/>
          <w:sz w:val="22"/>
        </w:rPr>
        <w:t xml:space="preserve"> meeting will be held on </w:t>
      </w:r>
      <w:r w:rsidRPr="006C6975">
        <w:rPr>
          <w:b/>
          <w:sz w:val="22"/>
        </w:rPr>
        <w:t>Tuesday 10 September</w:t>
      </w:r>
      <w:r w:rsidRPr="006C6975">
        <w:rPr>
          <w:bCs/>
          <w:sz w:val="22"/>
        </w:rPr>
        <w:t xml:space="preserve"> where we will be deciding on next </w:t>
      </w:r>
      <w:r w:rsidR="003475FC" w:rsidRPr="006C6975">
        <w:rPr>
          <w:bCs/>
          <w:sz w:val="22"/>
        </w:rPr>
        <w:t>year’s</w:t>
      </w:r>
      <w:r w:rsidRPr="006C6975">
        <w:rPr>
          <w:bCs/>
          <w:sz w:val="22"/>
        </w:rPr>
        <w:t xml:space="preserve"> events.  Please come along and support your PTFA.</w:t>
      </w:r>
      <w:r w:rsidR="002C3C11">
        <w:rPr>
          <w:bCs/>
          <w:sz w:val="22"/>
        </w:rPr>
        <w:t xml:space="preserve"> </w:t>
      </w:r>
      <w:r w:rsidRPr="006C6975">
        <w:rPr>
          <w:bCs/>
          <w:sz w:val="22"/>
        </w:rPr>
        <w:t xml:space="preserve"> Every penny counts towards improving the children’s opportunities and experiences at school</w:t>
      </w:r>
      <w:r w:rsidR="003475FC" w:rsidRPr="006C6975">
        <w:rPr>
          <w:bCs/>
          <w:sz w:val="22"/>
        </w:rPr>
        <w:t>.</w:t>
      </w:r>
    </w:p>
    <w:p w14:paraId="55EB8065" w14:textId="46A982D3" w:rsidR="0026257D" w:rsidRDefault="0026257D" w:rsidP="0032052D">
      <w:pPr>
        <w:spacing w:after="0"/>
        <w:jc w:val="both"/>
        <w:rPr>
          <w:b/>
          <w:sz w:val="24"/>
          <w:szCs w:val="24"/>
        </w:rPr>
      </w:pPr>
    </w:p>
    <w:p w14:paraId="270AF179" w14:textId="27203CAA" w:rsidR="0026257D" w:rsidRPr="00F91A59" w:rsidRDefault="00F91A59" w:rsidP="0032052D">
      <w:pPr>
        <w:spacing w:after="0"/>
        <w:jc w:val="both"/>
        <w:rPr>
          <w:b/>
          <w:color w:val="FF0000"/>
          <w:sz w:val="24"/>
          <w:szCs w:val="24"/>
        </w:rPr>
      </w:pPr>
      <w:r w:rsidRPr="00F91A59">
        <w:rPr>
          <w:b/>
          <w:color w:val="FF0000"/>
          <w:sz w:val="24"/>
          <w:szCs w:val="24"/>
        </w:rPr>
        <w:t xml:space="preserve">Don’t forget to bring into school any lightly worn school uniform for the Recycled Uniform Sale on Monday 15 &amp; Tuesday 16 July for the sale to be held after school </w:t>
      </w:r>
      <w:r>
        <w:rPr>
          <w:b/>
          <w:color w:val="FF0000"/>
          <w:sz w:val="24"/>
          <w:szCs w:val="24"/>
        </w:rPr>
        <w:t>o</w:t>
      </w:r>
      <w:r w:rsidRPr="00F91A59">
        <w:rPr>
          <w:b/>
          <w:color w:val="FF0000"/>
          <w:sz w:val="24"/>
          <w:szCs w:val="24"/>
        </w:rPr>
        <w:t>n Thursday 18 July. Many thanks!</w:t>
      </w:r>
    </w:p>
    <w:p w14:paraId="0E01F534" w14:textId="77777777" w:rsidR="00F91A59" w:rsidRPr="0032052D" w:rsidRDefault="00F91A59" w:rsidP="0032052D">
      <w:pPr>
        <w:spacing w:after="0"/>
        <w:jc w:val="both"/>
        <w:rPr>
          <w:b/>
          <w:sz w:val="24"/>
          <w:szCs w:val="24"/>
        </w:rPr>
      </w:pPr>
    </w:p>
    <w:p w14:paraId="4C23A576" w14:textId="5F443D10" w:rsidR="006C6975" w:rsidRDefault="006D03F3" w:rsidP="00EE3AAB">
      <w:pPr>
        <w:spacing w:after="0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52DD8F6" wp14:editId="7AE95484">
            <wp:extent cx="257176" cy="257176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aceboo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10" cy="25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87C" w:rsidRPr="005C1525">
        <w:rPr>
          <w:b/>
          <w:sz w:val="24"/>
          <w:szCs w:val="24"/>
        </w:rPr>
        <w:t xml:space="preserve">Don’t forget to follow us on Facebook at Norland </w:t>
      </w:r>
      <w:r w:rsidR="00382205" w:rsidRPr="005C1525">
        <w:rPr>
          <w:b/>
          <w:sz w:val="24"/>
          <w:szCs w:val="24"/>
        </w:rPr>
        <w:t>CE</w:t>
      </w:r>
      <w:r w:rsidR="0090487C" w:rsidRPr="005C1525">
        <w:rPr>
          <w:b/>
          <w:sz w:val="24"/>
          <w:szCs w:val="24"/>
        </w:rPr>
        <w:t xml:space="preserve"> PTFA</w:t>
      </w:r>
    </w:p>
    <w:p w14:paraId="793B1642" w14:textId="77777777" w:rsidR="006C6975" w:rsidRDefault="006C6975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4B6D113F" w14:textId="4A2A7514" w:rsidR="002C3C11" w:rsidRPr="005C1525" w:rsidRDefault="00CE6932" w:rsidP="00EE3AAB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37E96D68" wp14:editId="1B0B4DC1">
            <wp:simplePos x="0" y="0"/>
            <wp:positionH relativeFrom="column">
              <wp:posOffset>2728595</wp:posOffset>
            </wp:positionH>
            <wp:positionV relativeFrom="paragraph">
              <wp:posOffset>-102235</wp:posOffset>
            </wp:positionV>
            <wp:extent cx="2287270" cy="1715452"/>
            <wp:effectExtent l="171450" t="152400" r="189230" b="2089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TFA SSSho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17154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3E76126" wp14:editId="3DB5324F">
            <wp:simplePos x="0" y="0"/>
            <wp:positionH relativeFrom="margin">
              <wp:align>right</wp:align>
            </wp:positionH>
            <wp:positionV relativeFrom="paragraph">
              <wp:posOffset>295277</wp:posOffset>
            </wp:positionV>
            <wp:extent cx="1407160" cy="1752600"/>
            <wp:effectExtent l="285750" t="228600" r="307340" b="2667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TFA Gingerbread (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8572">
                      <a:off x="0" y="0"/>
                      <a:ext cx="1407160" cy="1752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91A59">
        <w:rPr>
          <w:b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121F23DE" wp14:editId="73B38660">
            <wp:simplePos x="0" y="0"/>
            <wp:positionH relativeFrom="margin">
              <wp:posOffset>2558380</wp:posOffset>
            </wp:positionH>
            <wp:positionV relativeFrom="paragraph">
              <wp:posOffset>4709160</wp:posOffset>
            </wp:positionV>
            <wp:extent cx="1920726" cy="1825626"/>
            <wp:effectExtent l="0" t="0" r="3810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 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830" cy="1839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BF3" w:rsidRPr="00E41E9D">
        <w:rPr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20FF4A29" wp14:editId="7D14643E">
                <wp:simplePos x="0" y="0"/>
                <wp:positionH relativeFrom="column">
                  <wp:posOffset>2367915</wp:posOffset>
                </wp:positionH>
                <wp:positionV relativeFrom="paragraph">
                  <wp:posOffset>2029460</wp:posOffset>
                </wp:positionV>
                <wp:extent cx="2209800" cy="2638425"/>
                <wp:effectExtent l="76200" t="57150" r="76200" b="104775"/>
                <wp:wrapThrough wrapText="bothSides">
                  <wp:wrapPolygon edited="0">
                    <wp:start x="-745" y="-468"/>
                    <wp:lineTo x="-559" y="22302"/>
                    <wp:lineTo x="21972" y="22302"/>
                    <wp:lineTo x="22159" y="-468"/>
                    <wp:lineTo x="-745" y="-468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638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0FCCCB" w14:textId="0BF6812B" w:rsidR="0026564A" w:rsidRPr="0026564A" w:rsidRDefault="0026564A" w:rsidP="0026564A">
                            <w:pPr>
                              <w:jc w:val="center"/>
                              <w:rPr>
                                <w:sz w:val="72"/>
                                <w:szCs w:val="144"/>
                              </w:rPr>
                            </w:pPr>
                            <w:r w:rsidRPr="0026564A">
                              <w:rPr>
                                <w:sz w:val="72"/>
                                <w:szCs w:val="144"/>
                              </w:rPr>
                              <w:t>2018-2019</w:t>
                            </w:r>
                          </w:p>
                          <w:p w14:paraId="54658E56" w14:textId="7457FB43" w:rsidR="0026564A" w:rsidRPr="0026564A" w:rsidRDefault="0026564A" w:rsidP="0026564A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96"/>
                              </w:rPr>
                            </w:pPr>
                            <w:r w:rsidRPr="0026564A">
                              <w:rPr>
                                <w:b/>
                                <w:bCs/>
                                <w:sz w:val="56"/>
                                <w:szCs w:val="96"/>
                              </w:rPr>
                              <w:t>Money raised</w:t>
                            </w:r>
                            <w:r w:rsidR="007B03E4">
                              <w:rPr>
                                <w:b/>
                                <w:bCs/>
                                <w:sz w:val="56"/>
                                <w:szCs w:val="96"/>
                              </w:rPr>
                              <w:t>:</w:t>
                            </w:r>
                          </w:p>
                          <w:p w14:paraId="060DCA33" w14:textId="2000A924" w:rsidR="0026564A" w:rsidRPr="00814BF3" w:rsidRDefault="0026564A" w:rsidP="0026564A">
                            <w:pPr>
                              <w:jc w:val="center"/>
                              <w:rPr>
                                <w:b/>
                                <w:bCs/>
                                <w:sz w:val="96"/>
                                <w:szCs w:val="160"/>
                              </w:rPr>
                            </w:pPr>
                            <w:r w:rsidRPr="00814BF3">
                              <w:rPr>
                                <w:b/>
                                <w:bCs/>
                                <w:sz w:val="96"/>
                                <w:szCs w:val="160"/>
                              </w:rPr>
                              <w:t>£8,558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F4A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6.45pt;margin-top:159.8pt;width:174pt;height:207.7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" fillcolor="#4684d0 [3208]" strokecolor="white [3201]" strokeweight="3pt">
                <v:shadow on="t" color="black" opacity="24903f" origin=",.5" offset="0,.55556mm"/>
                <v:textbox>
                  <w:txbxContent>
                    <w:p w14:paraId="4D0FCCCB" w14:textId="0BF6812B" w:rsidR="0026564A" w:rsidRPr="0026564A" w:rsidRDefault="0026564A" w:rsidP="0026564A">
                      <w:pPr>
                        <w:jc w:val="center"/>
                        <w:rPr>
                          <w:sz w:val="72"/>
                          <w:szCs w:val="144"/>
                        </w:rPr>
                      </w:pPr>
                      <w:r w:rsidRPr="0026564A">
                        <w:rPr>
                          <w:sz w:val="72"/>
                          <w:szCs w:val="144"/>
                        </w:rPr>
                        <w:t>2018-2019</w:t>
                      </w:r>
                    </w:p>
                    <w:p w14:paraId="54658E56" w14:textId="7457FB43" w:rsidR="0026564A" w:rsidRPr="0026564A" w:rsidRDefault="0026564A" w:rsidP="0026564A">
                      <w:pPr>
                        <w:jc w:val="center"/>
                        <w:rPr>
                          <w:b/>
                          <w:bCs/>
                          <w:sz w:val="56"/>
                          <w:szCs w:val="96"/>
                        </w:rPr>
                      </w:pPr>
                      <w:r w:rsidRPr="0026564A">
                        <w:rPr>
                          <w:b/>
                          <w:bCs/>
                          <w:sz w:val="56"/>
                          <w:szCs w:val="96"/>
                        </w:rPr>
                        <w:t>Money raised</w:t>
                      </w:r>
                      <w:r w:rsidR="007B03E4">
                        <w:rPr>
                          <w:b/>
                          <w:bCs/>
                          <w:sz w:val="56"/>
                          <w:szCs w:val="96"/>
                        </w:rPr>
                        <w:t>:</w:t>
                      </w:r>
                    </w:p>
                    <w:p w14:paraId="060DCA33" w14:textId="2000A924" w:rsidR="0026564A" w:rsidRPr="00814BF3" w:rsidRDefault="0026564A" w:rsidP="0026564A">
                      <w:pPr>
                        <w:jc w:val="center"/>
                        <w:rPr>
                          <w:b/>
                          <w:bCs/>
                          <w:sz w:val="96"/>
                          <w:szCs w:val="160"/>
                        </w:rPr>
                      </w:pPr>
                      <w:r w:rsidRPr="00814BF3">
                        <w:rPr>
                          <w:b/>
                          <w:bCs/>
                          <w:sz w:val="96"/>
                          <w:szCs w:val="160"/>
                        </w:rPr>
                        <w:t>£8,558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41E9D">
        <w:rPr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131CA71C" wp14:editId="30AAB5D2">
            <wp:simplePos x="0" y="0"/>
            <wp:positionH relativeFrom="column">
              <wp:posOffset>73497</wp:posOffset>
            </wp:positionH>
            <wp:positionV relativeFrom="paragraph">
              <wp:posOffset>214938</wp:posOffset>
            </wp:positionV>
            <wp:extent cx="2409516" cy="1498620"/>
            <wp:effectExtent l="323850" t="400050" r="295910" b="4445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TFA Wreath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90981" flipH="1">
                      <a:off x="0" y="0"/>
                      <a:ext cx="2415311" cy="15022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E9D">
        <w:rPr>
          <w:b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00A46287" wp14:editId="48F43DF7">
            <wp:simplePos x="0" y="0"/>
            <wp:positionH relativeFrom="column">
              <wp:posOffset>4692015</wp:posOffset>
            </wp:positionH>
            <wp:positionV relativeFrom="paragraph">
              <wp:posOffset>5775960</wp:posOffset>
            </wp:positionV>
            <wp:extent cx="1866900" cy="2489200"/>
            <wp:effectExtent l="361950" t="285750" r="361950" b="3302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TFA Summer Fair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38162">
                      <a:off x="0" y="0"/>
                      <a:ext cx="1866900" cy="2489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E9D">
        <w:rPr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14A91251" wp14:editId="48353412">
            <wp:simplePos x="0" y="0"/>
            <wp:positionH relativeFrom="margin">
              <wp:posOffset>695325</wp:posOffset>
            </wp:positionH>
            <wp:positionV relativeFrom="paragraph">
              <wp:posOffset>7230744</wp:posOffset>
            </wp:positionV>
            <wp:extent cx="982374" cy="1309648"/>
            <wp:effectExtent l="285750" t="228600" r="236855" b="25273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TFA Cookboo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50507">
                      <a:off x="0" y="0"/>
                      <a:ext cx="982374" cy="13096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E9D">
        <w:rPr>
          <w:b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A1E387B" wp14:editId="0EA79D9A">
            <wp:simplePos x="0" y="0"/>
            <wp:positionH relativeFrom="margin">
              <wp:align>right</wp:align>
            </wp:positionH>
            <wp:positionV relativeFrom="paragraph">
              <wp:posOffset>4062095</wp:posOffset>
            </wp:positionV>
            <wp:extent cx="1874520" cy="1405890"/>
            <wp:effectExtent l="228600" t="266700" r="201930" b="28956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TFA Summer Fai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0949">
                      <a:off x="0" y="0"/>
                      <a:ext cx="1874520" cy="1405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E9D">
        <w:rPr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1779340" wp14:editId="3119BD12">
            <wp:simplePos x="0" y="0"/>
            <wp:positionH relativeFrom="margin">
              <wp:align>right</wp:align>
            </wp:positionH>
            <wp:positionV relativeFrom="paragraph">
              <wp:posOffset>2508884</wp:posOffset>
            </wp:positionV>
            <wp:extent cx="2078624" cy="1169004"/>
            <wp:effectExtent l="228600" t="285750" r="207645" b="3365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TFA Colour Run 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1907">
                      <a:off x="0" y="0"/>
                      <a:ext cx="2078624" cy="11690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E9D">
        <w:rPr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4707B4DB" wp14:editId="4F72C0EE">
            <wp:simplePos x="0" y="0"/>
            <wp:positionH relativeFrom="margin">
              <wp:posOffset>228831</wp:posOffset>
            </wp:positionH>
            <wp:positionV relativeFrom="paragraph">
              <wp:posOffset>5795010</wp:posOffset>
            </wp:positionV>
            <wp:extent cx="2165804" cy="1082902"/>
            <wp:effectExtent l="209550" t="285750" r="215900" b="3270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TFA Rotary Boxe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5857">
                      <a:off x="0" y="0"/>
                      <a:ext cx="2165804" cy="10829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E9D">
        <w:rPr>
          <w:b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2A02052B" wp14:editId="5AE11F11">
            <wp:simplePos x="0" y="0"/>
            <wp:positionH relativeFrom="column">
              <wp:posOffset>157479</wp:posOffset>
            </wp:positionH>
            <wp:positionV relativeFrom="paragraph">
              <wp:posOffset>3896940</wp:posOffset>
            </wp:positionV>
            <wp:extent cx="1818653" cy="1674851"/>
            <wp:effectExtent l="228600" t="209550" r="200660" b="2495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TFA Smarties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60" b="7370"/>
                    <a:stretch/>
                  </pic:blipFill>
                  <pic:spPr bwMode="auto">
                    <a:xfrm rot="21208220">
                      <a:off x="0" y="0"/>
                      <a:ext cx="1819275" cy="16754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C11">
        <w:rPr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FA62A8F" wp14:editId="23F9B22B">
            <wp:simplePos x="0" y="0"/>
            <wp:positionH relativeFrom="column">
              <wp:posOffset>1882140</wp:posOffset>
            </wp:positionH>
            <wp:positionV relativeFrom="paragraph">
              <wp:posOffset>6772910</wp:posOffset>
            </wp:positionV>
            <wp:extent cx="3022600" cy="2065655"/>
            <wp:effectExtent l="114300" t="114300" r="101600" b="1441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TFA Sally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065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C11">
        <w:rPr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C6548C0" wp14:editId="2E98A885">
            <wp:simplePos x="0" y="0"/>
            <wp:positionH relativeFrom="column">
              <wp:posOffset>-6984</wp:posOffset>
            </wp:positionH>
            <wp:positionV relativeFrom="paragraph">
              <wp:posOffset>2288541</wp:posOffset>
            </wp:positionV>
            <wp:extent cx="2028486" cy="1141096"/>
            <wp:effectExtent l="247650" t="285750" r="219710" b="3257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TFA Colour Ru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2328">
                      <a:off x="0" y="0"/>
                      <a:ext cx="2028486" cy="11410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C3C11" w:rsidRPr="005C1525" w:rsidSect="0026257D">
      <w:type w:val="continuous"/>
      <w:pgSz w:w="12240" w:h="15840" w:code="1"/>
      <w:pgMar w:top="720" w:right="576" w:bottom="720" w:left="576" w:header="360" w:footer="720" w:gutter="0"/>
      <w:cols w:space="50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093109" w14:textId="77777777" w:rsidR="00F414AE" w:rsidRDefault="00F414AE">
      <w:pPr>
        <w:spacing w:after="0"/>
      </w:pPr>
      <w:r>
        <w:separator/>
      </w:r>
    </w:p>
    <w:p w14:paraId="06AACE0F" w14:textId="77777777" w:rsidR="00F414AE" w:rsidRDefault="00F414AE"/>
    <w:p w14:paraId="61AFDA3B" w14:textId="77777777" w:rsidR="00F414AE" w:rsidRDefault="00F414AE"/>
  </w:endnote>
  <w:endnote w:type="continuationSeparator" w:id="0">
    <w:p w14:paraId="5B8CD4B3" w14:textId="77777777" w:rsidR="00F414AE" w:rsidRDefault="00F414AE">
      <w:pPr>
        <w:spacing w:after="0"/>
      </w:pPr>
      <w:r>
        <w:continuationSeparator/>
      </w:r>
    </w:p>
    <w:p w14:paraId="44C8AF11" w14:textId="77777777" w:rsidR="00F414AE" w:rsidRDefault="00F414AE"/>
    <w:p w14:paraId="61F1096C" w14:textId="77777777" w:rsidR="00F414AE" w:rsidRDefault="00F414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5C5598" w14:textId="77777777" w:rsidR="00F414AE" w:rsidRDefault="00F414AE">
      <w:pPr>
        <w:spacing w:after="0"/>
      </w:pPr>
      <w:r>
        <w:separator/>
      </w:r>
    </w:p>
    <w:p w14:paraId="454C9BFC" w14:textId="77777777" w:rsidR="00F414AE" w:rsidRDefault="00F414AE"/>
    <w:p w14:paraId="2708DE60" w14:textId="77777777" w:rsidR="00F414AE" w:rsidRDefault="00F414AE"/>
  </w:footnote>
  <w:footnote w:type="continuationSeparator" w:id="0">
    <w:p w14:paraId="51C8E40D" w14:textId="77777777" w:rsidR="00F414AE" w:rsidRDefault="00F414AE">
      <w:pPr>
        <w:spacing w:after="0"/>
      </w:pPr>
      <w:r>
        <w:continuationSeparator/>
      </w:r>
    </w:p>
    <w:p w14:paraId="22E19B9E" w14:textId="77777777" w:rsidR="00F414AE" w:rsidRDefault="00F414AE"/>
    <w:p w14:paraId="441BCE85" w14:textId="77777777" w:rsidR="00F414AE" w:rsidRDefault="00F414A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183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746"/>
      <w:gridCol w:w="5748"/>
    </w:tblGrid>
    <w:tr w:rsidR="00F414AE" w14:paraId="385874C6" w14:textId="77777777">
      <w:trPr>
        <w:jc w:val="center"/>
      </w:trPr>
      <w:tc>
        <w:tcPr>
          <w:tcW w:w="5746" w:type="dxa"/>
          <w:shd w:val="clear" w:color="auto" w:fill="auto"/>
        </w:tcPr>
        <w:p w14:paraId="58189B12" w14:textId="7139DCF3" w:rsidR="00F414AE" w:rsidRDefault="00F414AE">
          <w:pPr>
            <w:pStyle w:val="Header"/>
          </w:pPr>
        </w:p>
      </w:tc>
      <w:tc>
        <w:tcPr>
          <w:tcW w:w="5747" w:type="dxa"/>
          <w:shd w:val="clear" w:color="auto" w:fill="auto"/>
        </w:tcPr>
        <w:p w14:paraId="4301D516" w14:textId="3386AFDC" w:rsidR="00F414AE" w:rsidRDefault="00F414AE">
          <w:pPr>
            <w:pStyle w:val="Header"/>
            <w:jc w:val="right"/>
            <w:rPr>
              <w:rStyle w:val="PageNumber"/>
            </w:rPr>
          </w:pPr>
        </w:p>
      </w:tc>
    </w:tr>
  </w:tbl>
  <w:p w14:paraId="6082FB76" w14:textId="77777777" w:rsidR="00F414AE" w:rsidRDefault="00F414AE">
    <w:pPr>
      <w:pStyle w:val="NoSpacing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1491" w:type="dxa"/>
      <w:tblInd w:w="-2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"/>
    </w:tblPr>
    <w:tblGrid>
      <w:gridCol w:w="5746"/>
      <w:gridCol w:w="5745"/>
    </w:tblGrid>
    <w:tr w:rsidR="00F414AE" w14:paraId="04255DD3" w14:textId="77777777">
      <w:trPr>
        <w:cantSplit/>
      </w:trPr>
      <w:tc>
        <w:tcPr>
          <w:tcW w:w="5746" w:type="dxa"/>
          <w:vAlign w:val="bottom"/>
        </w:tcPr>
        <w:p w14:paraId="3E8F55AA" w14:textId="3ADBCCD5" w:rsidR="00F414AE" w:rsidRPr="00DF32D9" w:rsidRDefault="00F414AE">
          <w:pPr>
            <w:pStyle w:val="Header"/>
            <w:rPr>
              <w:color w:val="auto"/>
            </w:rPr>
          </w:pPr>
          <w:r w:rsidRPr="00DF32D9">
            <w:rPr>
              <w:color w:val="auto"/>
            </w:rPr>
            <w:t>PTFA Newsletter</w:t>
          </w:r>
        </w:p>
      </w:tc>
      <w:tc>
        <w:tcPr>
          <w:tcW w:w="5746" w:type="dxa"/>
          <w:vAlign w:val="bottom"/>
        </w:tcPr>
        <w:p w14:paraId="1BD637BF" w14:textId="6C39A208" w:rsidR="00F414AE" w:rsidRDefault="00F414AE">
          <w:pPr>
            <w:pStyle w:val="IssueNumber"/>
          </w:pPr>
          <w:r>
            <w:t xml:space="preserve">Issue </w:t>
          </w:r>
          <w:sdt>
            <w:sdtPr>
              <w:alias w:val="Issue No"/>
              <w:tag w:val="Issue No"/>
              <w:id w:val="-1546124951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5E7A82">
                <w:t>8</w:t>
              </w:r>
            </w:sdtContent>
          </w:sdt>
          <w:r>
            <w:t xml:space="preserve"> </w:t>
          </w:r>
        </w:p>
      </w:tc>
    </w:tr>
  </w:tbl>
  <w:p w14:paraId="288D2D6A" w14:textId="0D0F67FB" w:rsidR="00F414AE" w:rsidRDefault="005E7A82">
    <w:pPr>
      <w:pStyle w:val="NoSpacing"/>
    </w:pPr>
    <w:r>
      <w:t>8</w:t>
    </w:r>
    <w:r w:rsidR="00CB3A28">
      <w:t>6</w:t>
    </w:r>
    <w:r w:rsidR="00F414AE"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83E44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7A28CF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71B46930"/>
    <w:lvl w:ilvl="0">
      <w:start w:val="1"/>
      <w:numFmt w:val="bullet"/>
      <w:pStyle w:val="ListBullet"/>
      <w:lvlText w:val="Ü"/>
      <w:lvlJc w:val="left"/>
      <w:pPr>
        <w:ind w:left="360" w:hanging="360"/>
      </w:pPr>
      <w:rPr>
        <w:rFonts w:ascii="Wingdings" w:hAnsi="Wingdings" w:hint="default"/>
        <w:color w:val="FF5C0B" w:themeColor="accent1"/>
      </w:rPr>
    </w:lvl>
  </w:abstractNum>
  <w:abstractNum w:abstractNumId="3" w15:restartNumberingAfterBreak="0">
    <w:nsid w:val="0FD62CFF"/>
    <w:multiLevelType w:val="hybridMultilevel"/>
    <w:tmpl w:val="3B6E499A"/>
    <w:lvl w:ilvl="0" w:tplc="F636186E">
      <w:start w:val="1"/>
      <w:numFmt w:val="bullet"/>
      <w:pStyle w:val="ListBullet2"/>
      <w:lvlText w:val="Ü"/>
      <w:lvlJc w:val="left"/>
      <w:pPr>
        <w:ind w:left="360" w:hanging="360"/>
      </w:pPr>
      <w:rPr>
        <w:rFonts w:ascii="Wingdings" w:hAnsi="Wingdings" w:hint="default"/>
        <w:color w:val="FFA830" w:themeColor="accen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075422"/>
    <w:multiLevelType w:val="hybridMultilevel"/>
    <w:tmpl w:val="C1C061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677DD3"/>
    <w:multiLevelType w:val="hybridMultilevel"/>
    <w:tmpl w:val="C9C642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1"/>
    <w:lvlOverride w:ilvl="0">
      <w:startOverride w:val="1"/>
    </w:lvlOverride>
  </w:num>
  <w:num w:numId="5">
    <w:abstractNumId w:val="0"/>
  </w:num>
  <w:num w:numId="6">
    <w:abstractNumId w:val="2"/>
  </w:num>
  <w:num w:numId="7">
    <w:abstractNumId w:val="3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1B6"/>
    <w:rsid w:val="00002E71"/>
    <w:rsid w:val="0001065E"/>
    <w:rsid w:val="0003020E"/>
    <w:rsid w:val="00051C90"/>
    <w:rsid w:val="00074300"/>
    <w:rsid w:val="00086FC8"/>
    <w:rsid w:val="000B165F"/>
    <w:rsid w:val="0014000A"/>
    <w:rsid w:val="00142E4F"/>
    <w:rsid w:val="0016669F"/>
    <w:rsid w:val="001B161E"/>
    <w:rsid w:val="001C193A"/>
    <w:rsid w:val="001E4046"/>
    <w:rsid w:val="00204130"/>
    <w:rsid w:val="0026257D"/>
    <w:rsid w:val="0026564A"/>
    <w:rsid w:val="00280F87"/>
    <w:rsid w:val="0028502D"/>
    <w:rsid w:val="00287F57"/>
    <w:rsid w:val="002C3C11"/>
    <w:rsid w:val="0030113C"/>
    <w:rsid w:val="0032052D"/>
    <w:rsid w:val="00320558"/>
    <w:rsid w:val="003475FC"/>
    <w:rsid w:val="00363FAF"/>
    <w:rsid w:val="00382205"/>
    <w:rsid w:val="0039179F"/>
    <w:rsid w:val="004A5DF2"/>
    <w:rsid w:val="004E587A"/>
    <w:rsid w:val="0052709C"/>
    <w:rsid w:val="005301DD"/>
    <w:rsid w:val="005704B6"/>
    <w:rsid w:val="005B7AB0"/>
    <w:rsid w:val="005C1525"/>
    <w:rsid w:val="005D408F"/>
    <w:rsid w:val="005E012C"/>
    <w:rsid w:val="005E7A82"/>
    <w:rsid w:val="005F0366"/>
    <w:rsid w:val="00622198"/>
    <w:rsid w:val="006838BD"/>
    <w:rsid w:val="00697B8E"/>
    <w:rsid w:val="006C6644"/>
    <w:rsid w:val="006C6975"/>
    <w:rsid w:val="006D03F3"/>
    <w:rsid w:val="006D49A3"/>
    <w:rsid w:val="00726FBB"/>
    <w:rsid w:val="00743FF0"/>
    <w:rsid w:val="00783F5A"/>
    <w:rsid w:val="00797CD0"/>
    <w:rsid w:val="007B03E4"/>
    <w:rsid w:val="007E21B6"/>
    <w:rsid w:val="00814BF3"/>
    <w:rsid w:val="00815002"/>
    <w:rsid w:val="00820395"/>
    <w:rsid w:val="00886CF7"/>
    <w:rsid w:val="0090487C"/>
    <w:rsid w:val="00941FAC"/>
    <w:rsid w:val="009A0DF4"/>
    <w:rsid w:val="009E69E8"/>
    <w:rsid w:val="00A16D9E"/>
    <w:rsid w:val="00A41107"/>
    <w:rsid w:val="00A55889"/>
    <w:rsid w:val="00AA37BD"/>
    <w:rsid w:val="00AE3F9B"/>
    <w:rsid w:val="00B80337"/>
    <w:rsid w:val="00B84198"/>
    <w:rsid w:val="00B958F5"/>
    <w:rsid w:val="00BA6399"/>
    <w:rsid w:val="00C000CC"/>
    <w:rsid w:val="00C07AD9"/>
    <w:rsid w:val="00C4500E"/>
    <w:rsid w:val="00CB3A28"/>
    <w:rsid w:val="00CC5CE1"/>
    <w:rsid w:val="00CD285A"/>
    <w:rsid w:val="00CE6932"/>
    <w:rsid w:val="00D52FAC"/>
    <w:rsid w:val="00D71B7A"/>
    <w:rsid w:val="00DD065D"/>
    <w:rsid w:val="00DF32D9"/>
    <w:rsid w:val="00E17E1D"/>
    <w:rsid w:val="00E411DA"/>
    <w:rsid w:val="00E41E9D"/>
    <w:rsid w:val="00E7751A"/>
    <w:rsid w:val="00E80628"/>
    <w:rsid w:val="00E80E64"/>
    <w:rsid w:val="00EB6335"/>
    <w:rsid w:val="00EC0663"/>
    <w:rsid w:val="00EC62BC"/>
    <w:rsid w:val="00EE3AAB"/>
    <w:rsid w:val="00F020BA"/>
    <w:rsid w:val="00F173E1"/>
    <w:rsid w:val="00F414AE"/>
    <w:rsid w:val="00F91A59"/>
    <w:rsid w:val="00FA0947"/>
    <w:rsid w:val="00FB0812"/>
    <w:rsid w:val="00FC3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45384B98"/>
  <w15:docId w15:val="{FC977F6F-51E7-455E-8CC9-C75F29DC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uiPriority="0" w:qFormat="1"/>
    <w:lsdException w:name="heading 4" w:semiHidden="1" w:uiPriority="0" w:unhideWhenUsed="1" w:qFormat="1"/>
    <w:lsdException w:name="heading 5" w:uiPriority="0" w:qFormat="1"/>
    <w:lsdException w:name="heading 6" w:semiHidden="1" w:uiPriority="1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80" w:line="240" w:lineRule="auto"/>
    </w:pPr>
    <w:rPr>
      <w:color w:val="262626" w:themeColor="text1" w:themeTint="D9"/>
      <w:sz w:val="18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Heading2">
    <w:name w:val="heading 2"/>
    <w:basedOn w:val="Normal"/>
    <w:next w:val="Normal"/>
    <w:link w:val="Heading2Char"/>
    <w:qFormat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</w:rPr>
  </w:style>
  <w:style w:type="paragraph" w:styleId="Heading4">
    <w:name w:val="heading 4"/>
    <w:basedOn w:val="Normal"/>
    <w:next w:val="Normal"/>
    <w:link w:val="Heading4Char"/>
    <w:qFormat/>
    <w:pPr>
      <w:keepNext/>
      <w:keepLines/>
      <w:spacing w:after="0"/>
      <w:ind w:left="216"/>
      <w:outlineLvl w:val="3"/>
    </w:pPr>
    <w:rPr>
      <w:rFonts w:eastAsiaTheme="majorEastAsia" w:cstheme="majorBidi"/>
      <w:bCs/>
      <w:iCs/>
      <w:caps/>
      <w:color w:val="FFFFFF" w:themeColor="background1"/>
    </w:rPr>
  </w:style>
  <w:style w:type="paragraph" w:styleId="Heading5">
    <w:name w:val="heading 5"/>
    <w:basedOn w:val="Normal"/>
    <w:next w:val="Normal"/>
    <w:link w:val="Heading5Char"/>
    <w:qFormat/>
    <w:pPr>
      <w:keepNext/>
      <w:keepLines/>
      <w:spacing w:before="120" w:after="0"/>
      <w:outlineLvl w:val="4"/>
    </w:pPr>
    <w:rPr>
      <w:rFonts w:eastAsiaTheme="majorEastAsia" w:cstheme="majorBidi"/>
      <w:caps/>
      <w:sz w:val="14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spacing w:before="300" w:after="0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qFormat/>
    <w:pPr>
      <w:numPr>
        <w:ilvl w:val="1"/>
      </w:numPr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SubtitleChar">
    <w:name w:val="Subtitle Char"/>
    <w:basedOn w:val="DefaultParagraphFont"/>
    <w:link w:val="Subtitle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Heading1Char">
    <w:name w:val="Heading 1 Char"/>
    <w:basedOn w:val="DefaultParagraphFont"/>
    <w:link w:val="Heading1"/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Caption">
    <w:name w:val="caption"/>
    <w:basedOn w:val="Normal"/>
    <w:next w:val="Normal"/>
    <w:qFormat/>
    <w:pPr>
      <w:spacing w:after="200"/>
    </w:pPr>
    <w:rPr>
      <w:b/>
      <w:bCs/>
      <w:i/>
      <w:color w:val="FFFFFF" w:themeColor="background1"/>
      <w:sz w:val="16"/>
      <w:szCs w:val="18"/>
    </w:rPr>
  </w:style>
  <w:style w:type="character" w:customStyle="1" w:styleId="Heading2Char">
    <w:name w:val="Heading 2 Char"/>
    <w:basedOn w:val="DefaultParagraphFont"/>
    <w:link w:val="Heading2"/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character" w:styleId="Emphasis">
    <w:name w:val="Emphasis"/>
    <w:basedOn w:val="DefaultParagraphFont"/>
    <w:qFormat/>
    <w:rPr>
      <w:rFonts w:asciiTheme="majorHAnsi" w:hAnsiTheme="majorHAnsi"/>
      <w:i w:val="0"/>
      <w:iCs/>
      <w:color w:val="FF5C0B" w:themeColor="accent1"/>
      <w:sz w:val="16"/>
    </w:rPr>
  </w:style>
  <w:style w:type="character" w:customStyle="1" w:styleId="Heading3Char">
    <w:name w:val="Heading 3 Char"/>
    <w:basedOn w:val="DefaultParagraphFont"/>
    <w:link w:val="Heading3"/>
    <w:rPr>
      <w:rFonts w:asciiTheme="majorHAnsi" w:eastAsiaTheme="majorEastAsia" w:hAnsiTheme="majorHAnsi" w:cstheme="majorBidi"/>
      <w:bCs/>
      <w:color w:val="000000" w:themeColor="text1"/>
      <w:sz w:val="48"/>
    </w:rPr>
  </w:style>
  <w:style w:type="character" w:styleId="PageNumber">
    <w:name w:val="page number"/>
    <w:basedOn w:val="DefaultParagraphFont"/>
    <w:uiPriority w:val="99"/>
    <w:qFormat/>
    <w:rPr>
      <w:rFonts w:asciiTheme="minorHAnsi" w:hAnsiTheme="minorHAnsi"/>
      <w:color w:val="FF5C0B" w:themeColor="accent1"/>
      <w:sz w:val="20"/>
    </w:rPr>
  </w:style>
  <w:style w:type="paragraph" w:styleId="Header">
    <w:name w:val="header"/>
    <w:basedOn w:val="Normal"/>
    <w:link w:val="HeaderChar"/>
    <w:uiPriority w:val="99"/>
    <w:pPr>
      <w:spacing w:after="60"/>
    </w:pPr>
    <w:rPr>
      <w:caps/>
      <w:color w:val="FF5C0B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rPr>
      <w:caps/>
      <w:color w:val="FF5C0B" w:themeColor="accent1"/>
      <w:sz w:val="20"/>
    </w:rPr>
  </w:style>
  <w:style w:type="paragraph" w:customStyle="1" w:styleId="Name">
    <w:name w:val="Name"/>
    <w:basedOn w:val="Normal"/>
    <w:qFormat/>
    <w:rPr>
      <w:color w:val="404040" w:themeColor="text1" w:themeTint="BF"/>
      <w:sz w:val="22"/>
    </w:rPr>
  </w:style>
  <w:style w:type="paragraph" w:customStyle="1" w:styleId="SidebarTableText">
    <w:name w:val="Sidebar Table Text"/>
    <w:basedOn w:val="Normal"/>
    <w:qFormat/>
    <w:rPr>
      <w:sz w:val="16"/>
    </w:rPr>
  </w:style>
  <w:style w:type="character" w:customStyle="1" w:styleId="Heading4Char">
    <w:name w:val="Heading 4 Char"/>
    <w:basedOn w:val="DefaultParagraphFont"/>
    <w:link w:val="Heading4"/>
    <w:rPr>
      <w:rFonts w:eastAsiaTheme="majorEastAsia" w:cstheme="majorBidi"/>
      <w:bCs/>
      <w:iCs/>
      <w:caps/>
      <w:color w:val="FFFFFF" w:themeColor="background1"/>
      <w:sz w:val="18"/>
    </w:rPr>
  </w:style>
  <w:style w:type="character" w:customStyle="1" w:styleId="Heading5Char">
    <w:name w:val="Heading 5 Char"/>
    <w:basedOn w:val="DefaultParagraphFont"/>
    <w:link w:val="Heading5"/>
    <w:rPr>
      <w:rFonts w:eastAsiaTheme="majorEastAsia" w:cstheme="majorBidi"/>
      <w:caps/>
      <w:color w:val="262626" w:themeColor="text1" w:themeTint="D9"/>
      <w:sz w:val="14"/>
    </w:rPr>
  </w:style>
  <w:style w:type="paragraph" w:customStyle="1" w:styleId="ContactInfo">
    <w:name w:val="Contact Info"/>
    <w:basedOn w:val="Normal"/>
    <w:qFormat/>
    <w:pPr>
      <w:spacing w:after="120"/>
    </w:pPr>
    <w:rPr>
      <w:color w:val="808080" w:themeColor="background1" w:themeShade="80"/>
      <w:sz w:val="16"/>
      <w:lang w:val="fr-FR"/>
    </w:rPr>
  </w:style>
  <w:style w:type="paragraph" w:customStyle="1" w:styleId="Caption2">
    <w:name w:val="Caption 2"/>
    <w:basedOn w:val="Normal"/>
    <w:qFormat/>
    <w:pPr>
      <w:spacing w:after="0"/>
    </w:pPr>
    <w:rPr>
      <w:i/>
      <w:color w:val="7F7F7F" w:themeColor="text1" w:themeTint="80"/>
      <w:sz w:val="16"/>
    </w:rPr>
  </w:style>
  <w:style w:type="paragraph" w:customStyle="1" w:styleId="Callout">
    <w:name w:val="Callout"/>
    <w:basedOn w:val="Normal"/>
    <w:qFormat/>
    <w:pPr>
      <w:spacing w:before="40" w:after="0"/>
      <w:ind w:left="-216"/>
    </w:pPr>
    <w:rPr>
      <w:rFonts w:asciiTheme="majorHAnsi" w:hAnsiTheme="majorHAnsi"/>
      <w:color w:val="D9D9D9" w:themeColor="background1" w:themeShade="D9"/>
      <w:sz w:val="72"/>
    </w:rPr>
  </w:style>
  <w:style w:type="paragraph" w:customStyle="1" w:styleId="SidebarText">
    <w:name w:val="Sidebar Text"/>
    <w:basedOn w:val="Normal"/>
    <w:qFormat/>
    <w:pPr>
      <w:ind w:left="-216" w:right="-144"/>
    </w:pPr>
    <w:rPr>
      <w:sz w:val="16"/>
    </w:rPr>
  </w:style>
  <w:style w:type="character" w:customStyle="1" w:styleId="Heading6Char">
    <w:name w:val="Heading 6 Char"/>
    <w:basedOn w:val="DefaultParagraphFont"/>
    <w:link w:val="Heading6"/>
    <w:uiPriority w:val="1"/>
    <w:rPr>
      <w:rFonts w:asciiTheme="majorHAnsi" w:eastAsiaTheme="majorEastAsia" w:hAnsiTheme="majorHAnsi" w:cstheme="majorBidi"/>
      <w:iCs/>
      <w:color w:val="262626" w:themeColor="text1" w:themeTint="D9"/>
      <w:sz w:val="20"/>
    </w:rPr>
  </w:style>
  <w:style w:type="paragraph" w:customStyle="1" w:styleId="Title-Back">
    <w:name w:val="Title-Back"/>
    <w:basedOn w:val="Normal"/>
    <w:qFormat/>
    <w:pPr>
      <w:spacing w:before="120" w:after="0"/>
      <w:jc w:val="right"/>
    </w:pPr>
    <w:rPr>
      <w:rFonts w:asciiTheme="majorHAnsi" w:hAnsiTheme="majorHAnsi"/>
      <w:color w:val="FFFFFF" w:themeColor="background1"/>
      <w:sz w:val="56"/>
    </w:rPr>
  </w:style>
  <w:style w:type="paragraph" w:customStyle="1" w:styleId="Subtitle-Back">
    <w:name w:val="Subtitle-Back"/>
    <w:basedOn w:val="Normal"/>
    <w:qFormat/>
    <w:pPr>
      <w:spacing w:after="1200"/>
      <w:jc w:val="right"/>
    </w:pPr>
    <w:rPr>
      <w:rFonts w:asciiTheme="majorHAnsi" w:hAnsiTheme="majorHAnsi"/>
      <w:color w:val="FFFFFF" w:themeColor="background1"/>
      <w:sz w:val="44"/>
    </w:rPr>
  </w:style>
  <w:style w:type="paragraph" w:customStyle="1" w:styleId="ReturnAddress">
    <w:name w:val="Return Address"/>
    <w:basedOn w:val="Normal"/>
    <w:qFormat/>
    <w:pPr>
      <w:spacing w:after="240"/>
      <w:jc w:val="right"/>
    </w:pPr>
    <w:rPr>
      <w:color w:val="FFFFFF" w:themeColor="background1"/>
      <w:sz w:val="22"/>
    </w:rPr>
  </w:style>
  <w:style w:type="paragraph" w:customStyle="1" w:styleId="Address">
    <w:name w:val="Address"/>
    <w:basedOn w:val="Normal"/>
    <w:qFormat/>
    <w:pPr>
      <w:spacing w:after="0"/>
    </w:pPr>
    <w:rPr>
      <w:sz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pPr>
      <w:spacing w:after="60" w:line="240" w:lineRule="auto"/>
    </w:pPr>
    <w:rPr>
      <w:noProof/>
      <w:color w:val="262626" w:themeColor="text1" w:themeTint="D9"/>
      <w:sz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IssueNumber">
    <w:name w:val="Issue Number"/>
    <w:basedOn w:val="Header"/>
    <w:link w:val="IssueNumberChar"/>
    <w:qFormat/>
    <w:pPr>
      <w:jc w:val="right"/>
    </w:pPr>
    <w:rPr>
      <w:caps w:val="0"/>
      <w:color w:val="808080" w:themeColor="background1" w:themeShade="80"/>
    </w:rPr>
  </w:style>
  <w:style w:type="paragraph" w:styleId="NormalWeb">
    <w:name w:val="Normal (Web)"/>
    <w:basedOn w:val="Normal"/>
    <w:uiPriority w:val="99"/>
    <w:semiHidden/>
    <w:unhideWhenUsed/>
    <w:pPr>
      <w:spacing w:after="210" w:line="21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Sidebarphoto">
    <w:name w:val="Sidebar photo"/>
    <w:basedOn w:val="Normal"/>
    <w:qFormat/>
    <w:pPr>
      <w:spacing w:after="0"/>
      <w:ind w:left="-317"/>
    </w:pPr>
    <w:rPr>
      <w:noProof/>
      <w:sz w:val="12"/>
    </w:rPr>
  </w:style>
  <w:style w:type="character" w:customStyle="1" w:styleId="IssueNumberChar">
    <w:name w:val="Issue Number Char"/>
    <w:basedOn w:val="DefaultParagraphFont"/>
    <w:link w:val="IssueNumber"/>
    <w:rPr>
      <w:color w:val="808080" w:themeColor="background1" w:themeShade="80"/>
      <w:sz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Pr>
      <w:color w:val="262626" w:themeColor="text1" w:themeTint="D9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color w:val="262626" w:themeColor="text1" w:themeTint="D9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E3791C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Pr>
      <w:color w:val="BC2700" w:themeColor="hyperlink"/>
      <w:u w:val="single"/>
    </w:rPr>
  </w:style>
  <w:style w:type="paragraph" w:styleId="ListBullet">
    <w:name w:val="List Bullet"/>
    <w:basedOn w:val="Normal"/>
    <w:unhideWhenUsed/>
    <w:pPr>
      <w:numPr>
        <w:numId w:val="6"/>
      </w:numPr>
      <w:contextualSpacing/>
    </w:pPr>
    <w:rPr>
      <w:b/>
    </w:rPr>
  </w:style>
  <w:style w:type="paragraph" w:styleId="ListContinue">
    <w:name w:val="List Continue"/>
    <w:basedOn w:val="Normal"/>
    <w:unhideWhenUsed/>
    <w:pPr>
      <w:spacing w:after="120"/>
      <w:ind w:left="360"/>
    </w:pPr>
  </w:style>
  <w:style w:type="paragraph" w:customStyle="1" w:styleId="PageReference">
    <w:name w:val="Page Reference"/>
    <w:basedOn w:val="Normal"/>
    <w:qFormat/>
    <w:pPr>
      <w:jc w:val="right"/>
    </w:pPr>
    <w:rPr>
      <w:color w:val="000000" w:themeColor="text1"/>
      <w:sz w:val="20"/>
      <w14:textFill>
        <w14:solidFill>
          <w14:schemeClr w14:val="tx1">
            <w14:lumMod w14:val="65000"/>
            <w14:lumOff w14:val="35000"/>
            <w14:lumMod w14:val="65000"/>
            <w14:lumOff w14:val="35000"/>
          </w14:schemeClr>
        </w14:solidFill>
      </w14:textFill>
    </w:rPr>
  </w:style>
  <w:style w:type="paragraph" w:customStyle="1" w:styleId="SidebarHighlightText">
    <w:name w:val="Sidebar Highlight Text"/>
    <w:basedOn w:val="Normal"/>
    <w:qFormat/>
    <w:pPr>
      <w:spacing w:after="80"/>
      <w:ind w:left="-216"/>
    </w:pPr>
    <w:rPr>
      <w:rFonts w:asciiTheme="majorHAnsi" w:hAnsiTheme="majorHAnsi"/>
      <w:color w:val="595959" w:themeColor="text1" w:themeTint="A6"/>
      <w:sz w:val="24"/>
    </w:rPr>
  </w:style>
  <w:style w:type="character" w:styleId="Strong">
    <w:name w:val="Strong"/>
    <w:basedOn w:val="DefaultParagraphFont"/>
    <w:unhideWhenUsed/>
    <w:qFormat/>
    <w:rPr>
      <w:b/>
      <w:bCs/>
    </w:rPr>
  </w:style>
  <w:style w:type="paragraph" w:customStyle="1" w:styleId="HeaderSpace">
    <w:name w:val="Header Space"/>
    <w:basedOn w:val="Normal"/>
    <w:qFormat/>
    <w:pPr>
      <w:spacing w:after="60"/>
      <w:ind w:left="-230"/>
    </w:pPr>
  </w:style>
  <w:style w:type="paragraph" w:styleId="ListNumber">
    <w:name w:val="List Number"/>
    <w:basedOn w:val="Normal"/>
    <w:uiPriority w:val="99"/>
    <w:unhideWhenUsed/>
    <w:pPr>
      <w:numPr>
        <w:numId w:val="3"/>
      </w:numPr>
      <w:contextualSpacing/>
    </w:pPr>
  </w:style>
  <w:style w:type="paragraph" w:styleId="ListBullet2">
    <w:name w:val="List Bullet 2"/>
    <w:basedOn w:val="Normal"/>
    <w:uiPriority w:val="99"/>
    <w:unhideWhenUsed/>
    <w:pPr>
      <w:numPr>
        <w:numId w:val="7"/>
      </w:numPr>
      <w:spacing w:after="60"/>
    </w:pPr>
  </w:style>
  <w:style w:type="paragraph" w:customStyle="1" w:styleId="SidebarHeading">
    <w:name w:val="Sidebar Heading"/>
    <w:basedOn w:val="Normal"/>
    <w:qFormat/>
    <w:pPr>
      <w:spacing w:before="120" w:after="0"/>
      <w:ind w:left="-216" w:right="-144"/>
    </w:pPr>
    <w:rPr>
      <w:rFonts w:asciiTheme="majorHAnsi" w:hAnsiTheme="majorHAnsi"/>
      <w:color w:val="FF5C0B" w:themeColor="accent1"/>
      <w:sz w:val="24"/>
      <w:szCs w:val="24"/>
    </w:rPr>
  </w:style>
  <w:style w:type="paragraph" w:customStyle="1" w:styleId="SidebarPhoto0">
    <w:name w:val="Sidebar Photo"/>
    <w:basedOn w:val="Normal"/>
    <w:qFormat/>
    <w:pPr>
      <w:spacing w:after="0"/>
      <w:ind w:left="-317"/>
    </w:pPr>
    <w:rPr>
      <w:noProof/>
      <w:sz w:val="12"/>
    </w:rPr>
  </w:style>
  <w:style w:type="paragraph" w:styleId="ListParagraph">
    <w:name w:val="List Paragraph"/>
    <w:basedOn w:val="Normal"/>
    <w:uiPriority w:val="34"/>
    <w:qFormat/>
    <w:rsid w:val="00E775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118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610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1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672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1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10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692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6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973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126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27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1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509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2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76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90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4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126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2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8534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1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g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nds\AppData\Roaming\Microsoft\Templates\Newsletter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6393B"/>
      </a:dk2>
      <a:lt2>
        <a:srgbClr val="D3E0E5"/>
      </a:lt2>
      <a:accent1>
        <a:srgbClr val="FF5C0B"/>
      </a:accent1>
      <a:accent2>
        <a:srgbClr val="FFA830"/>
      </a:accent2>
      <a:accent3>
        <a:srgbClr val="BBC43B"/>
      </a:accent3>
      <a:accent4>
        <a:srgbClr val="35B8A9"/>
      </a:accent4>
      <a:accent5>
        <a:srgbClr val="4684D0"/>
      </a:accent5>
      <a:accent6>
        <a:srgbClr val="784C9C"/>
      </a:accent6>
      <a:hlink>
        <a:srgbClr val="BC2700"/>
      </a:hlink>
      <a:folHlink>
        <a:srgbClr val="E3791C"/>
      </a:folHlink>
    </a:clrScheme>
    <a:fontScheme name="Newsletter">
      <a:majorFont>
        <a:latin typeface="Trebuchet MS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CEBB6-3879-47E1-9015-067B3316F8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EA2F3B-6208-4C87-AD91-89E60BDCF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</Template>
  <TotalTime>1</TotalTime>
  <Pages>2</Pages>
  <Words>319</Words>
  <Characters>1821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/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subject>Your TFA</dc:subject>
  <dc:creator>Lindsey Daubney</dc:creator>
  <cp:keywords/>
  <cp:lastModifiedBy>Admin</cp:lastModifiedBy>
  <cp:revision>2</cp:revision>
  <cp:lastPrinted>2019-07-09T13:45:00Z</cp:lastPrinted>
  <dcterms:created xsi:type="dcterms:W3CDTF">2019-07-09T13:46:00Z</dcterms:created>
  <dcterms:modified xsi:type="dcterms:W3CDTF">2019-07-09T13:46:00Z</dcterms:modified>
  <cp:category>8</cp:category>
  <cp:contentStatus>Newsletter</cp:contentStatus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TC026866159991</vt:lpwstr>
  </property>
</Properties>
</file>